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27E3" w:rsidRDefault="00B337D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228600</wp:posOffset>
                </wp:positionV>
                <wp:extent cx="7086600" cy="1493520"/>
                <wp:effectExtent l="7620" t="9525" r="0" b="11430"/>
                <wp:wrapThrough wrapText="bothSides">
                  <wp:wrapPolygon edited="0">
                    <wp:start x="2148" y="0"/>
                    <wp:lineTo x="784" y="0"/>
                    <wp:lineTo x="435" y="413"/>
                    <wp:lineTo x="261" y="6603"/>
                    <wp:lineTo x="145" y="8807"/>
                    <wp:lineTo x="0" y="12242"/>
                    <wp:lineTo x="-29" y="13206"/>
                    <wp:lineTo x="-29" y="16237"/>
                    <wp:lineTo x="2381" y="17614"/>
                    <wp:lineTo x="3687" y="17614"/>
                    <wp:lineTo x="3542" y="19809"/>
                    <wp:lineTo x="3542" y="20360"/>
                    <wp:lineTo x="3629" y="21462"/>
                    <wp:lineTo x="3687" y="21462"/>
                    <wp:lineTo x="3977" y="21462"/>
                    <wp:lineTo x="4006" y="21462"/>
                    <wp:lineTo x="4181" y="19809"/>
                    <wp:lineTo x="4326" y="17614"/>
                    <wp:lineTo x="11642" y="17614"/>
                    <wp:lineTo x="19916" y="16512"/>
                    <wp:lineTo x="19829" y="5363"/>
                    <wp:lineTo x="19335" y="4537"/>
                    <wp:lineTo x="18465" y="4399"/>
                    <wp:lineTo x="17855" y="2204"/>
                    <wp:lineTo x="17942" y="276"/>
                    <wp:lineTo x="17245" y="138"/>
                    <wp:lineTo x="2439" y="0"/>
                    <wp:lineTo x="2148" y="0"/>
                  </wp:wrapPolygon>
                </wp:wrapThrough>
                <wp:docPr id="3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86600" cy="14935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37D4" w:rsidRDefault="00B337D4" w:rsidP="00B337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My Year in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-8.4pt;margin-top:18pt;width:558pt;height:117.6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" filled="f" stroked="f">
                <o:lock v:ext="edit" shapetype="t"/>
                <v:textbox style="mso-fit-shape-to-text:t">
                  <w:txbxContent>
                    <w:p w:rsidR="00B337D4" w:rsidRDefault="00B337D4" w:rsidP="00B337D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My Year in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1497330</wp:posOffset>
                </wp:positionV>
                <wp:extent cx="5638800" cy="1600200"/>
                <wp:effectExtent l="10160" t="11430" r="8890" b="7620"/>
                <wp:wrapThrough wrapText="bothSides">
                  <wp:wrapPolygon edited="0">
                    <wp:start x="4597" y="-129"/>
                    <wp:lineTo x="2955" y="900"/>
                    <wp:lineTo x="1824" y="1671"/>
                    <wp:lineTo x="1095" y="3857"/>
                    <wp:lineTo x="657" y="6043"/>
                    <wp:lineTo x="328" y="8100"/>
                    <wp:lineTo x="73" y="10157"/>
                    <wp:lineTo x="-36" y="12214"/>
                    <wp:lineTo x="-36" y="16329"/>
                    <wp:lineTo x="255" y="18386"/>
                    <wp:lineTo x="255" y="18514"/>
                    <wp:lineTo x="803" y="20443"/>
                    <wp:lineTo x="839" y="21086"/>
                    <wp:lineTo x="5181" y="21600"/>
                    <wp:lineTo x="10399" y="21600"/>
                    <wp:lineTo x="14266" y="21600"/>
                    <wp:lineTo x="17149" y="21600"/>
                    <wp:lineTo x="21564" y="20957"/>
                    <wp:lineTo x="21636" y="19286"/>
                    <wp:lineTo x="21636" y="18257"/>
                    <wp:lineTo x="21345" y="17229"/>
                    <wp:lineTo x="21016" y="16329"/>
                    <wp:lineTo x="21162" y="514"/>
                    <wp:lineTo x="20432" y="386"/>
                    <wp:lineTo x="4926" y="-129"/>
                    <wp:lineTo x="4597" y="-129"/>
                  </wp:wrapPolygon>
                </wp:wrapThrough>
                <wp:docPr id="35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38800" cy="1600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37D4" w:rsidRDefault="00B337D4" w:rsidP="00B337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Class 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7" type="#_x0000_t202" style="position:absolute;margin-left:30.8pt;margin-top:117.9pt;width:444pt;height:126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" filled="f" stroked="f">
                <o:lock v:ext="edit" shapetype="t"/>
                <v:textbox style="mso-fit-shape-to-text:t">
                  <w:txbxContent>
                    <w:p w:rsidR="00B337D4" w:rsidRDefault="00B337D4" w:rsidP="00B337D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Class 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4527E3" w:rsidRDefault="004527E3"/>
    <w:p w:rsidR="004527E3" w:rsidRDefault="004527E3"/>
    <w:p w:rsidR="004527E3" w:rsidRDefault="004527E3"/>
    <w:p w:rsidR="0029196A" w:rsidRDefault="0029196A"/>
    <w:p w:rsidR="004527E3" w:rsidRDefault="004527E3"/>
    <w:p w:rsidR="004527E3" w:rsidRDefault="004527E3"/>
    <w:p w:rsidR="004527E3" w:rsidRDefault="00F11B2F"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5221705" cy="4380834"/>
            <wp:effectExtent l="0" t="0" r="0" b="12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97" t="17393" r="9843" b="32377"/>
                    <a:stretch/>
                  </pic:blipFill>
                  <pic:spPr bwMode="auto">
                    <a:xfrm>
                      <a:off x="0" y="0"/>
                      <a:ext cx="5221705" cy="438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27E3" w:rsidRDefault="004527E3"/>
    <w:p w:rsidR="004527E3" w:rsidRDefault="00B337D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-4963795</wp:posOffset>
                </wp:positionH>
                <wp:positionV relativeFrom="paragraph">
                  <wp:posOffset>935990</wp:posOffset>
                </wp:positionV>
                <wp:extent cx="4953000" cy="3459480"/>
                <wp:effectExtent l="12065" t="13335" r="5080" b="5715"/>
                <wp:wrapNone/>
                <wp:docPr id="3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53000" cy="345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CC0E7" id="Rectangle 5" o:spid="_x0000_s1026" style="position:absolute;margin-left:-390.85pt;margin-top:73.7pt;width:390pt;height:272.4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"/>
            </w:pict>
          </mc:Fallback>
        </mc:AlternateContent>
      </w:r>
    </w:p>
    <w:p w:rsidR="004527E3" w:rsidRDefault="004527E3"/>
    <w:p w:rsidR="004527E3" w:rsidRDefault="004527E3"/>
    <w:p w:rsidR="004527E3" w:rsidRDefault="004527E3"/>
    <w:p w:rsidR="004527E3" w:rsidRDefault="004527E3"/>
    <w:p w:rsidR="004527E3" w:rsidRDefault="004527E3"/>
    <w:p w:rsidR="004527E3" w:rsidRDefault="004527E3"/>
    <w:p w:rsidR="004527E3" w:rsidRDefault="004527E3"/>
    <w:p w:rsidR="004527E3" w:rsidRDefault="004527E3"/>
    <w:p w:rsidR="004527E3" w:rsidRDefault="004527E3"/>
    <w:p w:rsidR="004527E3" w:rsidRDefault="004527E3"/>
    <w:p w:rsidR="004527E3" w:rsidRDefault="004527E3"/>
    <w:p w:rsidR="004527E3" w:rsidRDefault="004527E3"/>
    <w:p w:rsidR="004527E3" w:rsidRDefault="004527E3"/>
    <w:p w:rsidR="004527E3" w:rsidRDefault="004527E3"/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Name........................................................................</w:t>
      </w: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Age.............................    Year...................</w:t>
      </w:r>
    </w:p>
    <w:p w:rsidR="001C33A2" w:rsidRDefault="00B337D4" w:rsidP="004527E3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-201930</wp:posOffset>
                </wp:positionH>
                <wp:positionV relativeFrom="paragraph">
                  <wp:posOffset>243840</wp:posOffset>
                </wp:positionV>
                <wp:extent cx="7086600" cy="1463040"/>
                <wp:effectExtent l="7620" t="5715" r="11430" b="7620"/>
                <wp:wrapThrough wrapText="bothSides">
                  <wp:wrapPolygon edited="0">
                    <wp:start x="8448" y="0"/>
                    <wp:lineTo x="726" y="703"/>
                    <wp:lineTo x="319" y="844"/>
                    <wp:lineTo x="116" y="8981"/>
                    <wp:lineTo x="-29" y="13041"/>
                    <wp:lineTo x="-29" y="16406"/>
                    <wp:lineTo x="1829" y="17953"/>
                    <wp:lineTo x="2584" y="17953"/>
                    <wp:lineTo x="2468" y="20194"/>
                    <wp:lineTo x="2584" y="21459"/>
                    <wp:lineTo x="2845" y="21459"/>
                    <wp:lineTo x="2961" y="20194"/>
                    <wp:lineTo x="3077" y="17953"/>
                    <wp:lineTo x="9348" y="17953"/>
                    <wp:lineTo x="21223" y="16547"/>
                    <wp:lineTo x="21194" y="15713"/>
                    <wp:lineTo x="21310" y="8981"/>
                    <wp:lineTo x="21629" y="7153"/>
                    <wp:lineTo x="21629" y="5888"/>
                    <wp:lineTo x="21513" y="5334"/>
                    <wp:lineTo x="21223" y="4491"/>
                    <wp:lineTo x="21165" y="1125"/>
                    <wp:lineTo x="19742" y="844"/>
                    <wp:lineTo x="10132" y="0"/>
                    <wp:lineTo x="8448" y="0"/>
                  </wp:wrapPolygon>
                </wp:wrapThrough>
                <wp:docPr id="32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86600" cy="14630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37D4" w:rsidRDefault="00B337D4" w:rsidP="00B337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My Self Portrait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" o:spid="_x0000_s1028" type="#_x0000_t202" style="position:absolute;left:0;text-align:left;margin-left:-15.9pt;margin-top:19.2pt;width:558pt;height:115.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" filled="f" stroked="f">
                <o:lock v:ext="edit" shapetype="t"/>
                <v:textbox style="mso-fit-shape-to-text:t">
                  <w:txbxContent>
                    <w:p w:rsidR="00B337D4" w:rsidRDefault="00B337D4" w:rsidP="00B337D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My Self Portrait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1C33A2" w:rsidRDefault="001C33A2" w:rsidP="004527E3">
      <w:pPr>
        <w:jc w:val="center"/>
        <w:rPr>
          <w:rFonts w:ascii="Comic Sans MS" w:hAnsi="Comic Sans MS"/>
          <w:sz w:val="48"/>
          <w:szCs w:val="48"/>
        </w:rPr>
      </w:pPr>
    </w:p>
    <w:p w:rsidR="001C33A2" w:rsidRDefault="00950DB1" w:rsidP="004527E3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13101</wp:posOffset>
                </wp:positionV>
                <wp:extent cx="5702969" cy="6617368"/>
                <wp:effectExtent l="0" t="0" r="31115" b="3111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2969" cy="6617368"/>
                          <a:chOff x="0" y="0"/>
                          <a:chExt cx="6035040" cy="6933675"/>
                        </a:xfrm>
                      </wpg:grpSpPr>
                      <wps:wsp>
                        <wps:cNvPr id="3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35040" cy="6918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51793" y="662152"/>
                            <a:ext cx="4937760" cy="5760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0"/>
                            <a:ext cx="518160" cy="609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5454869" y="0"/>
                            <a:ext cx="579120" cy="609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6306207"/>
                            <a:ext cx="518160" cy="5486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5454869" y="6385035"/>
                            <a:ext cx="579120" cy="5486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F36C74" id="Group 34" o:spid="_x0000_s1026" style="position:absolute;margin-left:0;margin-top:1.05pt;width:449.05pt;height:521.05pt;z-index:251679744;mso-position-horizontal:center;mso-position-horizontal-relative:margin;mso-width-relative:margin;mso-height-relative:margin" coordsize="60350,69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">
                <v:rect id="Rectangle 19" o:spid="_x0000_s1027" style="position:absolute;width:60350;height:69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H+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"/>
                <v:rect id="Rectangle 20" o:spid="_x0000_s1028" style="position:absolute;left:5517;top:6621;width:49378;height:57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9" type="#_x0000_t32" style="position:absolute;width:5181;height:609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"/>
                <v:shape id="AutoShape 22" o:spid="_x0000_s1030" type="#_x0000_t32" style="position:absolute;left:54548;width:5791;height:60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"/>
                <v:shape id="AutoShape 23" o:spid="_x0000_s1031" type="#_x0000_t32" style="position:absolute;top:63062;width:5181;height:54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0E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"/>
                <v:shape id="AutoShape 24" o:spid="_x0000_s1032" type="#_x0000_t32" style="position:absolute;left:54548;top:63850;width:5791;height:54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"/>
                <w10:wrap anchorx="margin"/>
              </v:group>
            </w:pict>
          </mc:Fallback>
        </mc:AlternateContent>
      </w:r>
    </w:p>
    <w:p w:rsidR="001C33A2" w:rsidRDefault="001C33A2" w:rsidP="004527E3">
      <w:pPr>
        <w:jc w:val="center"/>
        <w:rPr>
          <w:rFonts w:ascii="Comic Sans MS" w:hAnsi="Comic Sans MS"/>
          <w:sz w:val="48"/>
          <w:szCs w:val="48"/>
        </w:rPr>
      </w:pPr>
    </w:p>
    <w:p w:rsidR="001C33A2" w:rsidRDefault="001C33A2" w:rsidP="004527E3">
      <w:pPr>
        <w:jc w:val="center"/>
        <w:rPr>
          <w:rFonts w:ascii="Comic Sans MS" w:hAnsi="Comic Sans MS"/>
          <w:sz w:val="48"/>
          <w:szCs w:val="48"/>
        </w:rPr>
      </w:pPr>
    </w:p>
    <w:p w:rsidR="001C33A2" w:rsidRDefault="001C33A2" w:rsidP="004527E3">
      <w:pPr>
        <w:jc w:val="center"/>
        <w:rPr>
          <w:rFonts w:ascii="Comic Sans MS" w:hAnsi="Comic Sans MS"/>
          <w:sz w:val="48"/>
          <w:szCs w:val="48"/>
        </w:rPr>
      </w:pPr>
    </w:p>
    <w:p w:rsidR="001C33A2" w:rsidRDefault="001C33A2" w:rsidP="004527E3">
      <w:pPr>
        <w:jc w:val="center"/>
        <w:rPr>
          <w:rFonts w:ascii="Comic Sans MS" w:hAnsi="Comic Sans MS"/>
          <w:sz w:val="48"/>
          <w:szCs w:val="48"/>
        </w:rPr>
      </w:pPr>
    </w:p>
    <w:p w:rsidR="001C33A2" w:rsidRDefault="001C33A2" w:rsidP="004527E3">
      <w:pPr>
        <w:jc w:val="center"/>
        <w:rPr>
          <w:rFonts w:ascii="Comic Sans MS" w:hAnsi="Comic Sans MS"/>
          <w:sz w:val="48"/>
          <w:szCs w:val="48"/>
        </w:rPr>
      </w:pPr>
    </w:p>
    <w:p w:rsidR="001C33A2" w:rsidRDefault="001C33A2" w:rsidP="004527E3">
      <w:pPr>
        <w:jc w:val="center"/>
        <w:rPr>
          <w:rFonts w:ascii="Comic Sans MS" w:hAnsi="Comic Sans MS"/>
          <w:sz w:val="48"/>
          <w:szCs w:val="48"/>
        </w:rPr>
      </w:pPr>
    </w:p>
    <w:p w:rsidR="001C33A2" w:rsidRDefault="001C33A2" w:rsidP="004527E3">
      <w:pPr>
        <w:jc w:val="center"/>
        <w:rPr>
          <w:rFonts w:ascii="Comic Sans MS" w:hAnsi="Comic Sans MS"/>
          <w:sz w:val="48"/>
          <w:szCs w:val="48"/>
        </w:rPr>
      </w:pPr>
    </w:p>
    <w:p w:rsidR="00B5063C" w:rsidRDefault="00B5063C" w:rsidP="004527E3">
      <w:pPr>
        <w:jc w:val="center"/>
        <w:rPr>
          <w:rFonts w:ascii="Comic Sans MS" w:hAnsi="Comic Sans MS"/>
          <w:sz w:val="48"/>
          <w:szCs w:val="48"/>
        </w:rPr>
      </w:pPr>
      <w:bookmarkStart w:id="0" w:name="_GoBack"/>
      <w:bookmarkEnd w:id="0"/>
    </w:p>
    <w:p w:rsidR="001C33A2" w:rsidRDefault="001C33A2" w:rsidP="004527E3">
      <w:pPr>
        <w:jc w:val="center"/>
        <w:rPr>
          <w:rFonts w:ascii="Comic Sans MS" w:hAnsi="Comic Sans MS"/>
          <w:sz w:val="48"/>
          <w:szCs w:val="48"/>
        </w:rPr>
      </w:pPr>
    </w:p>
    <w:p w:rsidR="001C33A2" w:rsidRDefault="001C33A2" w:rsidP="004527E3">
      <w:pPr>
        <w:jc w:val="center"/>
        <w:rPr>
          <w:rFonts w:ascii="Comic Sans MS" w:hAnsi="Comic Sans MS"/>
          <w:sz w:val="48"/>
          <w:szCs w:val="48"/>
        </w:rPr>
      </w:pPr>
    </w:p>
    <w:p w:rsidR="001C33A2" w:rsidRDefault="001C33A2" w:rsidP="004527E3">
      <w:pPr>
        <w:jc w:val="center"/>
        <w:rPr>
          <w:rFonts w:ascii="Comic Sans MS" w:hAnsi="Comic Sans MS"/>
          <w:sz w:val="48"/>
          <w:szCs w:val="48"/>
        </w:rPr>
      </w:pPr>
    </w:p>
    <w:p w:rsidR="001C33A2" w:rsidRDefault="001C33A2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8239F8" w:rsidP="004527E3">
      <w:pPr>
        <w:jc w:val="center"/>
        <w:rPr>
          <w:rFonts w:ascii="Comic Sans MS" w:hAnsi="Comic Sans MS"/>
          <w:sz w:val="48"/>
          <w:szCs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19" behindDoc="1" locked="0" layoutInCell="1" allowOverlap="1">
                <wp:simplePos x="0" y="0"/>
                <wp:positionH relativeFrom="column">
                  <wp:posOffset>-240632</wp:posOffset>
                </wp:positionH>
                <wp:positionV relativeFrom="paragraph">
                  <wp:posOffset>553453</wp:posOffset>
                </wp:positionV>
                <wp:extent cx="4053840" cy="3014312"/>
                <wp:effectExtent l="19050" t="38100" r="41910" b="53340"/>
                <wp:wrapNone/>
                <wp:docPr id="2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3840" cy="3014312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658829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7" o:spid="_x0000_s1026" type="#_x0000_t71" style="position:absolute;margin-left:-18.95pt;margin-top:43.6pt;width:319.2pt;height:237.35pt;z-index:-251663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"/>
            </w:pict>
          </mc:Fallback>
        </mc:AlternateContent>
      </w:r>
      <w:r w:rsidR="00B337D4"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3808730</wp:posOffset>
                </wp:positionH>
                <wp:positionV relativeFrom="paragraph">
                  <wp:posOffset>887129</wp:posOffset>
                </wp:positionV>
                <wp:extent cx="3108960" cy="2305050"/>
                <wp:effectExtent l="36830" t="30480" r="35560" b="36195"/>
                <wp:wrapNone/>
                <wp:docPr id="2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7E3" w:rsidRDefault="004527E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527E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My favourite place in school:</w:t>
                            </w:r>
                          </w:p>
                          <w:p w:rsidR="004527E3" w:rsidRDefault="004527E3" w:rsidP="004527E3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____________________</w:t>
                            </w:r>
                          </w:p>
                          <w:p w:rsidR="004527E3" w:rsidRDefault="004527E3" w:rsidP="004527E3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____________________</w:t>
                            </w:r>
                          </w:p>
                          <w:p w:rsidR="004527E3" w:rsidRPr="004527E3" w:rsidRDefault="004527E3" w:rsidP="004527E3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____________________</w:t>
                            </w:r>
                          </w:p>
                          <w:p w:rsidR="004527E3" w:rsidRPr="004527E3" w:rsidRDefault="004527E3" w:rsidP="004527E3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299.9pt;margin-top:69.85pt;width:244.8pt;height:18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" strokeweight="4.5pt">
                <v:stroke dashstyle="1 1" endcap="round"/>
                <v:textbox>
                  <w:txbxContent>
                    <w:p w:rsidR="004527E3" w:rsidRDefault="004527E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527E3">
                        <w:rPr>
                          <w:rFonts w:ascii="Comic Sans MS" w:hAnsi="Comic Sans MS"/>
                          <w:sz w:val="24"/>
                          <w:szCs w:val="24"/>
                        </w:rPr>
                        <w:t>My favourite place in school:</w:t>
                      </w:r>
                    </w:p>
                    <w:p w:rsidR="004527E3" w:rsidRDefault="004527E3" w:rsidP="004527E3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____________________</w:t>
                      </w:r>
                    </w:p>
                    <w:p w:rsidR="004527E3" w:rsidRDefault="004527E3" w:rsidP="004527E3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____________________</w:t>
                      </w:r>
                    </w:p>
                    <w:p w:rsidR="004527E3" w:rsidRPr="004527E3" w:rsidRDefault="004527E3" w:rsidP="004527E3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____________________</w:t>
                      </w:r>
                    </w:p>
                    <w:p w:rsidR="004527E3" w:rsidRPr="004527E3" w:rsidRDefault="004527E3" w:rsidP="004527E3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37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-231140</wp:posOffset>
                </wp:positionV>
                <wp:extent cx="6873240" cy="1054100"/>
                <wp:effectExtent l="7620" t="12700" r="5715" b="9525"/>
                <wp:wrapThrough wrapText="bothSides">
                  <wp:wrapPolygon edited="0">
                    <wp:start x="4668" y="0"/>
                    <wp:lineTo x="629" y="586"/>
                    <wp:lineTo x="210" y="781"/>
                    <wp:lineTo x="150" y="6233"/>
                    <wp:lineTo x="-30" y="12453"/>
                    <wp:lineTo x="-30" y="16343"/>
                    <wp:lineTo x="1586" y="18685"/>
                    <wp:lineTo x="2063" y="18685"/>
                    <wp:lineTo x="2063" y="21405"/>
                    <wp:lineTo x="2123" y="21405"/>
                    <wp:lineTo x="19207" y="21405"/>
                    <wp:lineTo x="19357" y="21405"/>
                    <wp:lineTo x="19744" y="19453"/>
                    <wp:lineTo x="19774" y="18685"/>
                    <wp:lineTo x="20732" y="15758"/>
                    <wp:lineTo x="21211" y="15562"/>
                    <wp:lineTo x="21630" y="14209"/>
                    <wp:lineTo x="21630" y="11281"/>
                    <wp:lineTo x="21390" y="10709"/>
                    <wp:lineTo x="20463" y="9343"/>
                    <wp:lineTo x="20941" y="9343"/>
                    <wp:lineTo x="21630" y="7586"/>
                    <wp:lineTo x="21630" y="4671"/>
                    <wp:lineTo x="21031" y="4281"/>
                    <wp:lineTo x="17471" y="3110"/>
                    <wp:lineTo x="17531" y="1366"/>
                    <wp:lineTo x="17292" y="781"/>
                    <wp:lineTo x="16034" y="0"/>
                    <wp:lineTo x="4668" y="0"/>
                  </wp:wrapPolygon>
                </wp:wrapThrough>
                <wp:docPr id="23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73240" cy="1054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37D4" w:rsidRDefault="00B337D4" w:rsidP="00B337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My favourite things: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030" type="#_x0000_t202" style="position:absolute;left:0;text-align:left;margin-left:-8.4pt;margin-top:-18.2pt;width:541.2pt;height:8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" filled="f" stroked="f">
                <o:lock v:ext="edit" shapetype="t"/>
                <v:textbox style="mso-fit-shape-to-text:t">
                  <w:txbxContent>
                    <w:p w:rsidR="00B337D4" w:rsidRDefault="00B337D4" w:rsidP="00B337D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My favourite things: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4527E3" w:rsidRDefault="00B337D4" w:rsidP="004527E3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639613</wp:posOffset>
                </wp:positionH>
                <wp:positionV relativeFrom="paragraph">
                  <wp:posOffset>54677</wp:posOffset>
                </wp:positionV>
                <wp:extent cx="3630295" cy="584835"/>
                <wp:effectExtent l="0" t="0" r="0" b="0"/>
                <wp:wrapNone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27E3" w:rsidRPr="004527E3" w:rsidRDefault="004527E3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4527E3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My favourite subject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50.35pt;margin-top:4.3pt;width:285.85pt;height:46.0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reuAIAAME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" filled="f" stroked="f">
                <v:textbox style="mso-fit-shape-to-text:t">
                  <w:txbxContent>
                    <w:p w:rsidR="004527E3" w:rsidRPr="004527E3" w:rsidRDefault="004527E3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4527E3">
                        <w:rPr>
                          <w:rFonts w:ascii="Comic Sans MS" w:hAnsi="Comic Sans MS"/>
                          <w:sz w:val="36"/>
                          <w:szCs w:val="36"/>
                        </w:rPr>
                        <w:t>My favourite subject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4527E3" w:rsidRDefault="00B337D4" w:rsidP="004527E3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493295</wp:posOffset>
                </wp:positionH>
                <wp:positionV relativeFrom="paragraph">
                  <wp:posOffset>310014</wp:posOffset>
                </wp:positionV>
                <wp:extent cx="2377440" cy="0"/>
                <wp:effectExtent l="9525" t="6350" r="13335" b="12700"/>
                <wp:wrapNone/>
                <wp:docPr id="2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7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25469" id="AutoShape 9" o:spid="_x0000_s1026" type="#_x0000_t32" style="position:absolute;margin-left:38.85pt;margin-top:24.4pt;width:187.2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21HwIAADw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"/>
            </w:pict>
          </mc:Fallback>
        </mc:AlternateContent>
      </w: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8239F8" w:rsidP="004527E3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-240532</wp:posOffset>
                </wp:positionH>
                <wp:positionV relativeFrom="paragraph">
                  <wp:posOffset>634298</wp:posOffset>
                </wp:positionV>
                <wp:extent cx="3654358" cy="4938562"/>
                <wp:effectExtent l="0" t="0" r="381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4358" cy="4938562"/>
                          <a:chOff x="0" y="0"/>
                          <a:chExt cx="3654358" cy="4938562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http://www.0to5.com.au/images/plate_and_silverware.gif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 l="1548" t="4124" r="21681" b="2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310" cy="293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4063" y="2911642"/>
                            <a:ext cx="3630295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27E3" w:rsidRDefault="004527E3" w:rsidP="004527E3">
                              <w:pPr>
                                <w:spacing w:line="360" w:lineRule="auto"/>
                                <w:jc w:val="center"/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</w:pPr>
                              <w:r w:rsidRPr="004527E3"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 xml:space="preserve">My favourite </w:t>
                              </w:r>
                              <w:r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school lunch:</w:t>
                              </w:r>
                            </w:p>
                            <w:p w:rsidR="004527E3" w:rsidRDefault="004527E3" w:rsidP="004527E3">
                              <w:pPr>
                                <w:spacing w:line="360" w:lineRule="auto"/>
                                <w:jc w:val="center"/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4527E3" w:rsidRDefault="004527E3" w:rsidP="004527E3">
                              <w:pPr>
                                <w:spacing w:line="360" w:lineRule="auto"/>
                                <w:jc w:val="center"/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4527E3" w:rsidRPr="004527E3" w:rsidRDefault="004527E3" w:rsidP="004527E3">
                              <w:pPr>
                                <w:spacing w:line="360" w:lineRule="auto"/>
                                <w:jc w:val="center"/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32" style="position:absolute;left:0;text-align:left;margin-left:-18.95pt;margin-top:49.95pt;width:287.75pt;height:388.85pt;z-index:251665408" coordsize="36543,4938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3" type="#_x0000_t75" alt="http://www.0to5.com.au/images/plate_and_silverware.gif" style="position:absolute;width:36233;height:2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">
                  <v:imagedata r:id="rId7" o:title="plate_and_silverware" croptop="2703f" cropbottom="1802f" cropleft="1014f" cropright="14209f"/>
                </v:shape>
                <v:shape id="Text Box 11" o:spid="_x0000_s1034" type="#_x0000_t202" style="position:absolute;left:240;top:29116;width:36303;height:20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4527E3" w:rsidRDefault="004527E3" w:rsidP="004527E3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36"/>
                            <w:szCs w:val="36"/>
                          </w:rPr>
                        </w:pPr>
                        <w:r w:rsidRPr="004527E3"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 xml:space="preserve">My favourite </w:t>
                        </w:r>
                        <w: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school lunch:</w:t>
                        </w:r>
                      </w:p>
                      <w:p w:rsidR="004527E3" w:rsidRDefault="004527E3" w:rsidP="004527E3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4527E3" w:rsidRDefault="004527E3" w:rsidP="004527E3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4527E3" w:rsidRPr="004527E3" w:rsidRDefault="004527E3" w:rsidP="004527E3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527E3" w:rsidRDefault="008239F8" w:rsidP="004527E3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236086</wp:posOffset>
                </wp:positionV>
                <wp:extent cx="3251133" cy="4683493"/>
                <wp:effectExtent l="0" t="0" r="6985" b="3175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1133" cy="4683493"/>
                          <a:chOff x="0" y="0"/>
                          <a:chExt cx="3251133" cy="4683493"/>
                        </a:xfrm>
                      </wpg:grpSpPr>
                      <pic:pic xmlns:pic="http://schemas.openxmlformats.org/drawingml/2006/picture">
                        <pic:nvPicPr>
                          <pic:cNvPr id="2" name="Picture 1" descr="http://www.ehcc.org/index.37.gif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63" y="0"/>
                            <a:ext cx="3227070" cy="196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82253"/>
                            <a:ext cx="319913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27E3" w:rsidRDefault="004527E3" w:rsidP="004527E3">
                              <w:pPr>
                                <w:spacing w:line="360" w:lineRule="auto"/>
                                <w:jc w:val="center"/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</w:pPr>
                              <w:r w:rsidRPr="004527E3"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 xml:space="preserve">My favourite </w:t>
                              </w:r>
                              <w:r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book:</w:t>
                              </w:r>
                            </w:p>
                            <w:p w:rsidR="004527E3" w:rsidRDefault="004527E3" w:rsidP="004527E3">
                              <w:pPr>
                                <w:spacing w:line="360" w:lineRule="auto"/>
                                <w:jc w:val="center"/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_____________________</w:t>
                              </w:r>
                            </w:p>
                            <w:p w:rsidR="004527E3" w:rsidRDefault="004527E3" w:rsidP="004527E3">
                              <w:pPr>
                                <w:spacing w:line="360" w:lineRule="auto"/>
                                <w:jc w:val="center"/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_____________________</w:t>
                              </w:r>
                            </w:p>
                            <w:p w:rsidR="004527E3" w:rsidRDefault="004527E3" w:rsidP="004527E3">
                              <w:pPr>
                                <w:spacing w:line="360" w:lineRule="auto"/>
                                <w:jc w:val="center"/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_____________________</w:t>
                              </w:r>
                            </w:p>
                            <w:p w:rsidR="004527E3" w:rsidRPr="004527E3" w:rsidRDefault="004527E3" w:rsidP="004527E3">
                              <w:pPr>
                                <w:spacing w:line="360" w:lineRule="auto"/>
                                <w:jc w:val="center"/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35" style="position:absolute;left:0;text-align:left;margin-left:4in;margin-top:18.6pt;width:256pt;height:368.8pt;z-index:251671552" coordsize="32511,4683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">
                <v:shape id="Picture 1" o:spid="_x0000_s1036" type="#_x0000_t75" alt="http://www.ehcc.org/index.37.gif" style="position:absolute;left:240;width:32271;height:1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">
                  <v:imagedata r:id="rId9" o:title="index.37"/>
                </v:shape>
                <v:shape id="Text Box 13" o:spid="_x0000_s1037" type="#_x0000_t202" style="position:absolute;top:23822;width:31991;height:23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4527E3" w:rsidRDefault="004527E3" w:rsidP="004527E3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36"/>
                            <w:szCs w:val="36"/>
                          </w:rPr>
                        </w:pPr>
                        <w:r w:rsidRPr="004527E3"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 xml:space="preserve">My favourite </w:t>
                        </w:r>
                        <w: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book:</w:t>
                        </w:r>
                      </w:p>
                      <w:p w:rsidR="004527E3" w:rsidRDefault="004527E3" w:rsidP="004527E3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_____________________</w:t>
                        </w:r>
                      </w:p>
                      <w:p w:rsidR="004527E3" w:rsidRDefault="004527E3" w:rsidP="004527E3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_____________________</w:t>
                        </w:r>
                      </w:p>
                      <w:p w:rsidR="004527E3" w:rsidRDefault="004527E3" w:rsidP="004527E3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_____________________</w:t>
                        </w:r>
                      </w:p>
                      <w:p w:rsidR="004527E3" w:rsidRPr="004527E3" w:rsidRDefault="004527E3" w:rsidP="004527E3">
                        <w:pPr>
                          <w:spacing w:line="360" w:lineRule="auto"/>
                          <w:jc w:val="center"/>
                          <w:rPr>
                            <w:rFonts w:ascii="Comic Sans MS" w:hAnsi="Comic Sans MS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7253B3" w:rsidRPr="007253B3" w:rsidRDefault="00B337D4" w:rsidP="007253B3">
      <w:pPr>
        <w:spacing w:after="0" w:line="360" w:lineRule="auto"/>
        <w:ind w:left="714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-78740</wp:posOffset>
                </wp:positionV>
                <wp:extent cx="6492240" cy="1602740"/>
                <wp:effectExtent l="7620" t="12700" r="5715" b="13335"/>
                <wp:wrapThrough wrapText="bothSides">
                  <wp:wrapPolygon edited="0">
                    <wp:start x="2723" y="-128"/>
                    <wp:lineTo x="-32" y="128"/>
                    <wp:lineTo x="-32" y="1155"/>
                    <wp:lineTo x="0" y="1926"/>
                    <wp:lineTo x="190" y="3988"/>
                    <wp:lineTo x="317" y="6042"/>
                    <wp:lineTo x="317" y="7326"/>
                    <wp:lineTo x="4561" y="8104"/>
                    <wp:lineTo x="10800" y="8104"/>
                    <wp:lineTo x="10800" y="10158"/>
                    <wp:lineTo x="13460" y="12212"/>
                    <wp:lineTo x="1931" y="12212"/>
                    <wp:lineTo x="1553" y="12340"/>
                    <wp:lineTo x="1553" y="19289"/>
                    <wp:lineTo x="4371" y="20445"/>
                    <wp:lineTo x="6334" y="20445"/>
                    <wp:lineTo x="6302" y="20958"/>
                    <wp:lineTo x="6397" y="21600"/>
                    <wp:lineTo x="6524" y="21600"/>
                    <wp:lineTo x="7094" y="21600"/>
                    <wp:lineTo x="7189" y="21600"/>
                    <wp:lineTo x="7506" y="20701"/>
                    <wp:lineTo x="12638" y="20445"/>
                    <wp:lineTo x="20047" y="19289"/>
                    <wp:lineTo x="20015" y="18382"/>
                    <wp:lineTo x="19762" y="16328"/>
                    <wp:lineTo x="19857" y="12340"/>
                    <wp:lineTo x="19479" y="12212"/>
                    <wp:lineTo x="13808" y="12212"/>
                    <wp:lineTo x="10800" y="10158"/>
                    <wp:lineTo x="10800" y="8104"/>
                    <wp:lineTo x="17070" y="8104"/>
                    <wp:lineTo x="21315" y="7326"/>
                    <wp:lineTo x="21283" y="3988"/>
                    <wp:lineTo x="21632" y="3218"/>
                    <wp:lineTo x="21632" y="2182"/>
                    <wp:lineTo x="21251" y="1926"/>
                    <wp:lineTo x="21283" y="642"/>
                    <wp:lineTo x="17419" y="-128"/>
                    <wp:lineTo x="11687" y="-128"/>
                    <wp:lineTo x="2723" y="-128"/>
                  </wp:wrapPolygon>
                </wp:wrapThrough>
                <wp:docPr id="18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92240" cy="16027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37D4" w:rsidRDefault="00B337D4" w:rsidP="00B337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What I like about</w:t>
                            </w:r>
                          </w:p>
                          <w:p w:rsidR="00B337D4" w:rsidRDefault="00B337D4" w:rsidP="00B337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being in Class 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" o:spid="_x0000_s1038" type="#_x0000_t202" style="position:absolute;left:0;text-align:left;margin-left:3.6pt;margin-top:-6.2pt;width:511.2pt;height:126.2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" filled="f" stroked="f">
                <o:lock v:ext="edit" shapetype="t"/>
                <v:textbox style="mso-fit-shape-to-text:t">
                  <w:txbxContent>
                    <w:p w:rsidR="00B337D4" w:rsidRDefault="00B337D4" w:rsidP="00B337D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What I like about</w:t>
                      </w:r>
                    </w:p>
                    <w:p w:rsidR="00B337D4" w:rsidRDefault="00B337D4" w:rsidP="00B337D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being in Class 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7253B3" w:rsidRPr="007253B3" w:rsidRDefault="007253B3" w:rsidP="007253B3">
      <w:pPr>
        <w:numPr>
          <w:ilvl w:val="0"/>
          <w:numId w:val="1"/>
        </w:numPr>
        <w:spacing w:after="0" w:line="360" w:lineRule="auto"/>
        <w:ind w:left="714" w:hanging="357"/>
        <w:jc w:val="center"/>
        <w:rPr>
          <w:rFonts w:ascii="Comic Sans MS" w:hAnsi="Comic Sans MS"/>
          <w:sz w:val="52"/>
          <w:szCs w:val="52"/>
        </w:rPr>
      </w:pPr>
      <w:r w:rsidRPr="007253B3">
        <w:rPr>
          <w:rFonts w:ascii="Comic Sans MS" w:hAnsi="Comic Sans MS"/>
          <w:sz w:val="52"/>
          <w:szCs w:val="52"/>
        </w:rPr>
        <w:t>__________________________</w:t>
      </w:r>
    </w:p>
    <w:p w:rsidR="007253B3" w:rsidRPr="007253B3" w:rsidRDefault="007253B3" w:rsidP="007253B3">
      <w:pPr>
        <w:numPr>
          <w:ilvl w:val="0"/>
          <w:numId w:val="1"/>
        </w:numPr>
        <w:spacing w:after="0" w:line="360" w:lineRule="auto"/>
        <w:ind w:left="714" w:hanging="357"/>
        <w:jc w:val="center"/>
        <w:rPr>
          <w:rFonts w:ascii="Comic Sans MS" w:hAnsi="Comic Sans MS"/>
          <w:sz w:val="52"/>
          <w:szCs w:val="52"/>
        </w:rPr>
      </w:pPr>
      <w:r w:rsidRPr="007253B3">
        <w:rPr>
          <w:rFonts w:ascii="Comic Sans MS" w:hAnsi="Comic Sans MS"/>
          <w:sz w:val="52"/>
          <w:szCs w:val="52"/>
        </w:rPr>
        <w:t>__________________________</w:t>
      </w:r>
    </w:p>
    <w:p w:rsidR="007253B3" w:rsidRDefault="007253B3" w:rsidP="007253B3">
      <w:pPr>
        <w:numPr>
          <w:ilvl w:val="0"/>
          <w:numId w:val="1"/>
        </w:numPr>
        <w:spacing w:after="0" w:line="360" w:lineRule="auto"/>
        <w:ind w:left="714" w:hanging="357"/>
        <w:jc w:val="center"/>
        <w:rPr>
          <w:rFonts w:ascii="Comic Sans MS" w:hAnsi="Comic Sans MS"/>
          <w:sz w:val="52"/>
          <w:szCs w:val="52"/>
        </w:rPr>
      </w:pPr>
      <w:r w:rsidRPr="007253B3">
        <w:rPr>
          <w:rFonts w:ascii="Comic Sans MS" w:hAnsi="Comic Sans MS"/>
          <w:sz w:val="52"/>
          <w:szCs w:val="52"/>
        </w:rPr>
        <w:t>__________________________</w:t>
      </w:r>
    </w:p>
    <w:p w:rsidR="007253B3" w:rsidRPr="007253B3" w:rsidRDefault="007253B3" w:rsidP="007253B3">
      <w:pPr>
        <w:numPr>
          <w:ilvl w:val="0"/>
          <w:numId w:val="1"/>
        </w:numPr>
        <w:spacing w:after="0" w:line="360" w:lineRule="auto"/>
        <w:ind w:left="714" w:hanging="357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__________________________</w:t>
      </w:r>
    </w:p>
    <w:p w:rsidR="004527E3" w:rsidRDefault="00B337D4" w:rsidP="004527E3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47767</wp:posOffset>
                </wp:positionH>
                <wp:positionV relativeFrom="paragraph">
                  <wp:posOffset>71007</wp:posOffset>
                </wp:positionV>
                <wp:extent cx="6373505" cy="4121624"/>
                <wp:effectExtent l="0" t="0" r="27305" b="12700"/>
                <wp:wrapNone/>
                <wp:docPr id="1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3505" cy="41216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23D08" id="Rectangle 26" o:spid="_x0000_s1026" style="position:absolute;margin-left:3.75pt;margin-top:5.6pt;width:501.85pt;height:32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"/>
            </w:pict>
          </mc:Fallback>
        </mc:AlternateContent>
      </w: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7478EF" w:rsidRDefault="00B337D4" w:rsidP="00F60242">
      <w:pPr>
        <w:spacing w:line="48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134620</wp:posOffset>
                </wp:positionV>
                <wp:extent cx="6873240" cy="1054100"/>
                <wp:effectExtent l="9525" t="6985" r="13335" b="5715"/>
                <wp:wrapThrough wrapText="bothSides">
                  <wp:wrapPolygon edited="0">
                    <wp:start x="4219" y="0"/>
                    <wp:lineTo x="569" y="195"/>
                    <wp:lineTo x="180" y="390"/>
                    <wp:lineTo x="120" y="6233"/>
                    <wp:lineTo x="-30" y="12453"/>
                    <wp:lineTo x="-30" y="16343"/>
                    <wp:lineTo x="1527" y="18685"/>
                    <wp:lineTo x="1976" y="18685"/>
                    <wp:lineTo x="1946" y="19453"/>
                    <wp:lineTo x="1976" y="21405"/>
                    <wp:lineTo x="2004" y="21405"/>
                    <wp:lineTo x="2243" y="21405"/>
                    <wp:lineTo x="2393" y="18685"/>
                    <wp:lineTo x="7809" y="18685"/>
                    <wp:lineTo x="21510" y="16538"/>
                    <wp:lineTo x="21630" y="13428"/>
                    <wp:lineTo x="21630" y="11867"/>
                    <wp:lineTo x="21510" y="10891"/>
                    <wp:lineTo x="21271" y="9343"/>
                    <wp:lineTo x="21390" y="9343"/>
                    <wp:lineTo x="21630" y="7391"/>
                    <wp:lineTo x="21630" y="5062"/>
                    <wp:lineTo x="20912" y="4671"/>
                    <wp:lineTo x="14540" y="3110"/>
                    <wp:lineTo x="14600" y="195"/>
                    <wp:lineTo x="14180" y="0"/>
                    <wp:lineTo x="4727" y="0"/>
                    <wp:lineTo x="4219" y="0"/>
                  </wp:wrapPolygon>
                </wp:wrapThrough>
                <wp:docPr id="16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73240" cy="1054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37D4" w:rsidRDefault="00B337D4" w:rsidP="00B337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My Favourite Lessons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" o:spid="_x0000_s1039" type="#_x0000_t202" style="position:absolute;margin-left:-18pt;margin-top:10.6pt;width:541.2pt;height:83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" filled="f" stroked="f">
                <o:lock v:ext="edit" shapetype="t"/>
                <v:textbox style="mso-fit-shape-to-text:t">
                  <w:txbxContent>
                    <w:p w:rsidR="00B337D4" w:rsidRDefault="00B337D4" w:rsidP="00B337D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My Favourite Lessons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A6226" w:rsidRDefault="006A6226" w:rsidP="00F60242">
      <w:pPr>
        <w:spacing w:line="480" w:lineRule="auto"/>
        <w:rPr>
          <w:rFonts w:ascii="Comic Sans MS" w:hAnsi="Comic Sans MS"/>
          <w:sz w:val="32"/>
          <w:szCs w:val="32"/>
        </w:rPr>
      </w:pPr>
    </w:p>
    <w:p w:rsidR="00F60242" w:rsidRPr="00F60242" w:rsidRDefault="00F60242" w:rsidP="00F60242">
      <w:pPr>
        <w:spacing w:line="480" w:lineRule="auto"/>
        <w:rPr>
          <w:rFonts w:ascii="Comic Sans MS" w:hAnsi="Comic Sans MS"/>
          <w:sz w:val="32"/>
          <w:szCs w:val="32"/>
        </w:rPr>
      </w:pPr>
      <w:r w:rsidRPr="00F60242">
        <w:rPr>
          <w:rFonts w:ascii="Comic Sans MS" w:hAnsi="Comic Sans MS"/>
          <w:sz w:val="32"/>
          <w:szCs w:val="32"/>
        </w:rPr>
        <w:t>In</w:t>
      </w:r>
      <w:r w:rsidR="00B337D4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Class </w:t>
      </w:r>
      <w:r w:rsidR="00B337D4">
        <w:rPr>
          <w:rFonts w:ascii="Comic Sans MS" w:hAnsi="Comic Sans MS"/>
          <w:sz w:val="32"/>
          <w:szCs w:val="32"/>
        </w:rPr>
        <w:t xml:space="preserve">1 </w:t>
      </w:r>
      <w:r w:rsidRPr="00F60242">
        <w:rPr>
          <w:rFonts w:ascii="Comic Sans MS" w:hAnsi="Comic Sans MS"/>
          <w:sz w:val="32"/>
          <w:szCs w:val="32"/>
        </w:rPr>
        <w:t>my favourite lessons were:</w:t>
      </w:r>
    </w:p>
    <w:p w:rsidR="00F60242" w:rsidRPr="00CF03E3" w:rsidRDefault="00F60242" w:rsidP="00F60242">
      <w:pPr>
        <w:spacing w:line="480" w:lineRule="auto"/>
        <w:rPr>
          <w:rFonts w:ascii="Comic Sans MS" w:hAnsi="Comic Sans MS"/>
          <w:sz w:val="32"/>
          <w:szCs w:val="32"/>
        </w:rPr>
      </w:pPr>
      <w:r w:rsidRPr="00CF03E3">
        <w:rPr>
          <w:rFonts w:ascii="Comic Sans MS" w:hAnsi="Comic Sans MS"/>
          <w:sz w:val="32"/>
          <w:szCs w:val="32"/>
        </w:rPr>
        <w:t>__________________________________</w:t>
      </w:r>
      <w:r>
        <w:rPr>
          <w:rFonts w:ascii="Comic Sans MS" w:hAnsi="Comic Sans MS"/>
          <w:sz w:val="32"/>
          <w:szCs w:val="32"/>
        </w:rPr>
        <w:t>__________________</w:t>
      </w:r>
    </w:p>
    <w:p w:rsidR="00F60242" w:rsidRDefault="00F60242" w:rsidP="00F60242">
      <w:pPr>
        <w:spacing w:line="480" w:lineRule="auto"/>
        <w:rPr>
          <w:rFonts w:ascii="Comic Sans MS" w:hAnsi="Comic Sans MS"/>
          <w:sz w:val="32"/>
          <w:szCs w:val="32"/>
        </w:rPr>
      </w:pPr>
      <w:r w:rsidRPr="00CF03E3">
        <w:rPr>
          <w:rFonts w:ascii="Comic Sans MS" w:hAnsi="Comic Sans MS"/>
          <w:sz w:val="32"/>
          <w:szCs w:val="32"/>
        </w:rPr>
        <w:t>__________________________________</w:t>
      </w:r>
      <w:r>
        <w:rPr>
          <w:rFonts w:ascii="Comic Sans MS" w:hAnsi="Comic Sans MS"/>
          <w:sz w:val="32"/>
          <w:szCs w:val="32"/>
        </w:rPr>
        <w:t>__________________</w:t>
      </w:r>
    </w:p>
    <w:p w:rsidR="00F60242" w:rsidRPr="00CF03E3" w:rsidRDefault="00F60242" w:rsidP="00F60242">
      <w:pPr>
        <w:spacing w:line="480" w:lineRule="auto"/>
        <w:rPr>
          <w:rFonts w:ascii="Comic Sans MS" w:hAnsi="Comic Sans MS"/>
          <w:sz w:val="32"/>
          <w:szCs w:val="32"/>
        </w:rPr>
      </w:pPr>
      <w:r w:rsidRPr="00CF03E3">
        <w:rPr>
          <w:rFonts w:ascii="Comic Sans MS" w:hAnsi="Comic Sans MS"/>
          <w:sz w:val="32"/>
          <w:szCs w:val="32"/>
        </w:rPr>
        <w:t>__________________________________</w:t>
      </w:r>
      <w:r>
        <w:rPr>
          <w:rFonts w:ascii="Comic Sans MS" w:hAnsi="Comic Sans MS"/>
          <w:sz w:val="32"/>
          <w:szCs w:val="32"/>
        </w:rPr>
        <w:t>__________________</w:t>
      </w:r>
    </w:p>
    <w:p w:rsidR="00F60242" w:rsidRDefault="00F60242" w:rsidP="00F60242">
      <w:pPr>
        <w:spacing w:line="480" w:lineRule="auto"/>
        <w:rPr>
          <w:rFonts w:ascii="Comic Sans MS" w:hAnsi="Comic Sans MS"/>
          <w:sz w:val="32"/>
          <w:szCs w:val="32"/>
        </w:rPr>
      </w:pPr>
      <w:r w:rsidRPr="00CF03E3">
        <w:rPr>
          <w:rFonts w:ascii="Comic Sans MS" w:hAnsi="Comic Sans MS"/>
          <w:sz w:val="32"/>
          <w:szCs w:val="32"/>
        </w:rPr>
        <w:t>__________________________________</w:t>
      </w:r>
      <w:r>
        <w:rPr>
          <w:rFonts w:ascii="Comic Sans MS" w:hAnsi="Comic Sans MS"/>
          <w:sz w:val="32"/>
          <w:szCs w:val="32"/>
        </w:rPr>
        <w:t>__________________</w:t>
      </w:r>
    </w:p>
    <w:p w:rsidR="00F60242" w:rsidRPr="00CF03E3" w:rsidRDefault="00F60242" w:rsidP="00F60242">
      <w:pPr>
        <w:spacing w:line="480" w:lineRule="auto"/>
        <w:rPr>
          <w:rFonts w:ascii="Comic Sans MS" w:hAnsi="Comic Sans MS"/>
          <w:sz w:val="32"/>
          <w:szCs w:val="32"/>
        </w:rPr>
      </w:pPr>
      <w:r w:rsidRPr="00CF03E3">
        <w:rPr>
          <w:rFonts w:ascii="Comic Sans MS" w:hAnsi="Comic Sans MS"/>
          <w:sz w:val="32"/>
          <w:szCs w:val="32"/>
        </w:rPr>
        <w:t>__________________________________</w:t>
      </w:r>
      <w:r>
        <w:rPr>
          <w:rFonts w:ascii="Comic Sans MS" w:hAnsi="Comic Sans MS"/>
          <w:sz w:val="32"/>
          <w:szCs w:val="32"/>
        </w:rPr>
        <w:t>__________________</w:t>
      </w:r>
    </w:p>
    <w:p w:rsidR="00F60242" w:rsidRDefault="00B337D4" w:rsidP="00F60242">
      <w:pPr>
        <w:spacing w:line="480" w:lineRule="auto"/>
        <w:rPr>
          <w:rFonts w:ascii="Comic Sans MS" w:hAnsi="Comic Sans MS"/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-47767</wp:posOffset>
                </wp:positionH>
                <wp:positionV relativeFrom="paragraph">
                  <wp:posOffset>482155</wp:posOffset>
                </wp:positionV>
                <wp:extent cx="6455391" cy="3200400"/>
                <wp:effectExtent l="0" t="0" r="22225" b="19050"/>
                <wp:wrapNone/>
                <wp:docPr id="1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5391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E9844" id="Rectangle 29" o:spid="_x0000_s1026" style="position:absolute;margin-left:-3.75pt;margin-top:37.95pt;width:508.3pt;height:25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"/>
            </w:pict>
          </mc:Fallback>
        </mc:AlternateContent>
      </w:r>
      <w:r w:rsidR="00F60242" w:rsidRPr="00CF03E3">
        <w:rPr>
          <w:rFonts w:ascii="Comic Sans MS" w:hAnsi="Comic Sans MS"/>
          <w:sz w:val="32"/>
          <w:szCs w:val="32"/>
        </w:rPr>
        <w:t>__________________________________</w:t>
      </w:r>
      <w:r w:rsidR="00F60242">
        <w:rPr>
          <w:rFonts w:ascii="Comic Sans MS" w:hAnsi="Comic Sans MS"/>
          <w:sz w:val="32"/>
          <w:szCs w:val="32"/>
        </w:rPr>
        <w:t>__________________</w:t>
      </w:r>
    </w:p>
    <w:p w:rsidR="00F60242" w:rsidRPr="00F60242" w:rsidRDefault="00F60242" w:rsidP="00F60242">
      <w:pPr>
        <w:spacing w:line="480" w:lineRule="auto"/>
        <w:rPr>
          <w:sz w:val="32"/>
          <w:szCs w:val="32"/>
        </w:rPr>
      </w:pPr>
    </w:p>
    <w:p w:rsidR="00F60242" w:rsidRDefault="00F60242" w:rsidP="00F60242">
      <w:pPr>
        <w:spacing w:line="264" w:lineRule="auto"/>
      </w:pPr>
    </w:p>
    <w:p w:rsidR="00F60242" w:rsidRDefault="00F60242" w:rsidP="00F60242">
      <w:pPr>
        <w:spacing w:line="264" w:lineRule="auto"/>
      </w:pPr>
    </w:p>
    <w:p w:rsidR="00CF03E3" w:rsidRPr="00CF03E3" w:rsidRDefault="00CF03E3" w:rsidP="00CF03E3">
      <w:pPr>
        <w:spacing w:line="480" w:lineRule="auto"/>
        <w:rPr>
          <w:rFonts w:ascii="Comic Sans MS" w:hAnsi="Comic Sans MS"/>
          <w:sz w:val="32"/>
          <w:szCs w:val="32"/>
        </w:rPr>
      </w:pPr>
    </w:p>
    <w:p w:rsidR="004527E3" w:rsidRDefault="004527E3" w:rsidP="00B337D4">
      <w:pPr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5B6783" w:rsidP="004527E3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903672</wp:posOffset>
                </wp:positionV>
                <wp:extent cx="4587240" cy="2072640"/>
                <wp:effectExtent l="0" t="0" r="0" b="3810"/>
                <wp:wrapNone/>
                <wp:docPr id="1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207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8CE" w:rsidRPr="004527E3" w:rsidRDefault="009A08CE" w:rsidP="009A08CE">
                            <w:pPr>
                              <w:spacing w:line="48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</w:t>
                            </w:r>
                          </w:p>
                          <w:p w:rsidR="009A08CE" w:rsidRPr="004527E3" w:rsidRDefault="009A08CE" w:rsidP="009A08CE">
                            <w:pPr>
                              <w:spacing w:line="48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0" type="#_x0000_t202" style="position:absolute;left:0;text-align:left;margin-left:310pt;margin-top:71.15pt;width:361.2pt;height:163.2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At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" filled="f" stroked="f">
                <v:textbox>
                  <w:txbxContent>
                    <w:p w:rsidR="009A08CE" w:rsidRPr="004527E3" w:rsidRDefault="009A08CE" w:rsidP="009A08CE">
                      <w:pPr>
                        <w:spacing w:line="48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________________________________________________________________________________________________________________________</w:t>
                      </w:r>
                    </w:p>
                    <w:p w:rsidR="009A08CE" w:rsidRPr="004527E3" w:rsidRDefault="009A08CE" w:rsidP="009A08CE">
                      <w:pPr>
                        <w:spacing w:line="48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-144212</wp:posOffset>
                </wp:positionH>
                <wp:positionV relativeFrom="paragraph">
                  <wp:posOffset>866842</wp:posOffset>
                </wp:positionV>
                <wp:extent cx="2053590" cy="2423160"/>
                <wp:effectExtent l="0" t="0" r="381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3590" cy="2423160"/>
                          <a:chOff x="0" y="0"/>
                          <a:chExt cx="2053590" cy="2423160"/>
                        </a:xfrm>
                      </wpg:grpSpPr>
                      <pic:pic xmlns:pic="http://schemas.openxmlformats.org/drawingml/2006/picture">
                        <pic:nvPicPr>
                          <pic:cNvPr id="3" name="Picture 13" descr="http://0.tqn.com/d/rubberstamping/1/0/v/q/-/-/medal1ribbon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242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529389" y="385010"/>
                            <a:ext cx="944880" cy="990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C15CF" id="Group 41" o:spid="_x0000_s1026" style="position:absolute;margin-left:-11.35pt;margin-top:68.25pt;width:161.7pt;height:190.8pt;z-index:251689984" coordsize="20535,24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">
                <v:shape id="Picture 13" o:spid="_x0000_s1027" type="#_x0000_t75" alt="http://0.tqn.com/d/rubberstamping/1/0/v/q/-/-/medal1ribbon.png" style="position:absolute;width:20535;height:24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9KTDDAAAA2gAAAA8AAABkcnMvZG93bnJldi54bWxEj0trwzAQhO+B/Aexgd5iuS2U4kQJpbQl&#10;UEqeOOS2WBvb1FoZS379+ypQyHGYmW+Y5XowleiocaVlBY9RDII4s7rkXMHp+Dl/BeE8ssbKMikY&#10;ycF6NZ0sMdG25z11B5+LAGGXoILC+zqR0mUFGXSRrYmDd7WNQR9kk0vdYB/gppJPcfwiDZYcFgqs&#10;6b2g7PfQGgXd7mjOKX3/mGHXbr8u6ag/NqNSD7PhbQHC0+Dv4f/2Rit4htuVc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0pMMMAAADaAAAADwAAAAAAAAAAAAAAAACf&#10;AgAAZHJzL2Rvd25yZXYueG1sUEsFBgAAAAAEAAQA9wAAAI8DAAAAAA==&#10;">
                  <v:imagedata r:id="rId11" o:title="medal1ribbon"/>
                  <v:path arrowok="t"/>
                </v:shape>
                <v:oval id="Oval 33" o:spid="_x0000_s1028" style="position:absolute;left:5293;top:3850;width:9449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7pA8AA&#10;AADbAAAADwAAAGRycy9kb3ducmV2LnhtbERPS2sCMRC+C/0PYQpepGZ1oZatUcS20KsPPE83093Q&#10;zWRJ4pr9901B6G0+vuest8l2YiAfjGMFi3kBgrh22nCj4Hz6eHoBESKyxs4xKRgpwHbzMFljpd2N&#10;DzQcYyNyCIcKFbQx9pWUoW7JYpi7njhz385bjBn6RmqPtxxuO7ksimdp0XBuaLGnfUv1z/FqFQxn&#10;f0l+NGbVj2X6eivf7QwLpaaPafcKIlKK/+K7+1Pn+SX8/ZIP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7pA8AAAADbAAAADwAAAAAAAAAAAAAAAACYAgAAZHJzL2Rvd25y&#10;ZXYueG1sUEsFBgAAAAAEAAQA9QAAAIUDAAAAAA==&#10;" stroked="f"/>
              </v:group>
            </w:pict>
          </mc:Fallback>
        </mc:AlternateContent>
      </w:r>
      <w:r w:rsidR="00B337D4"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-328295</wp:posOffset>
                </wp:positionV>
                <wp:extent cx="6873240" cy="1054100"/>
                <wp:effectExtent l="9525" t="10795" r="13335" b="11430"/>
                <wp:wrapThrough wrapText="bothSides">
                  <wp:wrapPolygon edited="0">
                    <wp:start x="8168" y="0"/>
                    <wp:lineTo x="1227" y="390"/>
                    <wp:lineTo x="269" y="781"/>
                    <wp:lineTo x="90" y="9343"/>
                    <wp:lineTo x="-30" y="12453"/>
                    <wp:lineTo x="-30" y="16343"/>
                    <wp:lineTo x="1886" y="18685"/>
                    <wp:lineTo x="2453" y="18685"/>
                    <wp:lineTo x="2423" y="19843"/>
                    <wp:lineTo x="2453" y="21405"/>
                    <wp:lineTo x="2512" y="21405"/>
                    <wp:lineTo x="2782" y="21405"/>
                    <wp:lineTo x="2812" y="21405"/>
                    <wp:lineTo x="2961" y="18685"/>
                    <wp:lineTo x="8198" y="18685"/>
                    <wp:lineTo x="21480" y="16538"/>
                    <wp:lineTo x="21510" y="15562"/>
                    <wp:lineTo x="21630" y="13428"/>
                    <wp:lineTo x="21630" y="12062"/>
                    <wp:lineTo x="21331" y="10123"/>
                    <wp:lineTo x="21121" y="9343"/>
                    <wp:lineTo x="21390" y="9343"/>
                    <wp:lineTo x="21630" y="7781"/>
                    <wp:lineTo x="21630" y="5647"/>
                    <wp:lineTo x="21390" y="5062"/>
                    <wp:lineTo x="20014" y="3110"/>
                    <wp:lineTo x="20073" y="1952"/>
                    <wp:lineTo x="19118" y="1561"/>
                    <wp:lineTo x="8437" y="0"/>
                    <wp:lineTo x="8168" y="0"/>
                  </wp:wrapPolygon>
                </wp:wrapThrough>
                <wp:docPr id="12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73240" cy="1054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37D4" w:rsidRDefault="00B337D4" w:rsidP="00B337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My Achievements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" o:spid="_x0000_s1041" type="#_x0000_t202" style="position:absolute;left:0;text-align:left;margin-left:-6pt;margin-top:-25.85pt;width:541.2pt;height:83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" filled="f" stroked="f">
                <o:lock v:ext="edit" shapetype="t"/>
                <v:textbox style="mso-fit-shape-to-text:t">
                  <w:txbxContent>
                    <w:p w:rsidR="00B337D4" w:rsidRDefault="00B337D4" w:rsidP="00B337D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My Achievements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B337D4" w:rsidP="004527E3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340360</wp:posOffset>
                </wp:positionV>
                <wp:extent cx="4587240" cy="2087880"/>
                <wp:effectExtent l="0" t="0" r="0" b="0"/>
                <wp:wrapNone/>
                <wp:docPr id="1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8CE" w:rsidRPr="004527E3" w:rsidRDefault="009A08CE" w:rsidP="009A08CE">
                            <w:pPr>
                              <w:spacing w:line="48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</w:t>
                            </w:r>
                          </w:p>
                          <w:p w:rsidR="009A08CE" w:rsidRPr="004527E3" w:rsidRDefault="009A08CE" w:rsidP="009A08CE">
                            <w:pPr>
                              <w:spacing w:line="48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2" type="#_x0000_t202" style="position:absolute;left:0;text-align:left;margin-left:163.2pt;margin-top:26.8pt;width:361.2pt;height:16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owug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" filled="f" stroked="f">
                <v:textbox>
                  <w:txbxContent>
                    <w:p w:rsidR="009A08CE" w:rsidRPr="004527E3" w:rsidRDefault="009A08CE" w:rsidP="009A08CE">
                      <w:pPr>
                        <w:spacing w:line="48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________________________________________________________________________________________________________________________</w:t>
                      </w:r>
                    </w:p>
                    <w:p w:rsidR="009A08CE" w:rsidRPr="004527E3" w:rsidRDefault="009A08CE" w:rsidP="009A08CE">
                      <w:pPr>
                        <w:spacing w:line="48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27E3" w:rsidRDefault="00B337D4" w:rsidP="004527E3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45085</wp:posOffset>
                </wp:positionV>
                <wp:extent cx="944880" cy="990600"/>
                <wp:effectExtent l="3810" t="5715" r="3810" b="3810"/>
                <wp:wrapNone/>
                <wp:docPr id="10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990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141A9D" id="Oval 35" o:spid="_x0000_s1026" style="position:absolute;margin-left:28.8pt;margin-top:3.55pt;width:74.4pt;height:7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" stroked="f"/>
            </w:pict>
          </mc:Fallback>
        </mc:AlternateContent>
      </w:r>
      <w:r w:rsidR="009A08CE">
        <w:rPr>
          <w:rFonts w:ascii="Comic Sans MS" w:hAnsi="Comic Sans MS"/>
          <w:noProof/>
          <w:sz w:val="48"/>
          <w:szCs w:val="48"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-305435</wp:posOffset>
            </wp:positionV>
            <wp:extent cx="2053590" cy="2423160"/>
            <wp:effectExtent l="19050" t="0" r="3810" b="0"/>
            <wp:wrapNone/>
            <wp:docPr id="4" name="Picture 13" descr="http://0.tqn.com/d/rubberstamping/1/0/v/q/-/-/medal1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0.tqn.com/d/rubberstamping/1/0/v/q/-/-/medal1ribbo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B337D4" w:rsidP="004527E3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560705</wp:posOffset>
                </wp:positionV>
                <wp:extent cx="4587240" cy="2240280"/>
                <wp:effectExtent l="1905" t="0" r="1905" b="1905"/>
                <wp:wrapNone/>
                <wp:docPr id="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224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8CE" w:rsidRPr="004527E3" w:rsidRDefault="009A08CE" w:rsidP="009A08CE">
                            <w:pPr>
                              <w:spacing w:line="48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__________________________________________________________________________________________</w:t>
                            </w:r>
                          </w:p>
                          <w:p w:rsidR="009A08CE" w:rsidRPr="004527E3" w:rsidRDefault="009A08CE" w:rsidP="009A08CE">
                            <w:pPr>
                              <w:spacing w:line="48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3" type="#_x0000_t202" style="position:absolute;left:0;text-align:left;margin-left:164.4pt;margin-top:44.15pt;width:361.2pt;height:176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xUuQIAAMI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" filled="f" stroked="f">
                <v:textbox>
                  <w:txbxContent>
                    <w:p w:rsidR="009A08CE" w:rsidRPr="004527E3" w:rsidRDefault="009A08CE" w:rsidP="009A08CE">
                      <w:pPr>
                        <w:spacing w:line="48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__________________________________________________________________________________________</w:t>
                      </w:r>
                    </w:p>
                    <w:p w:rsidR="009A08CE" w:rsidRPr="004527E3" w:rsidRDefault="009A08CE" w:rsidP="009A08CE">
                      <w:pPr>
                        <w:spacing w:line="480" w:lineRule="auto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27E3" w:rsidRDefault="00B337D4" w:rsidP="004527E3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21590</wp:posOffset>
                </wp:positionV>
                <wp:extent cx="944880" cy="990600"/>
                <wp:effectExtent l="3810" t="5715" r="3810" b="3810"/>
                <wp:wrapNone/>
                <wp:docPr id="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990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01C3FA" id="Oval 38" o:spid="_x0000_s1026" style="position:absolute;margin-left:28.8pt;margin-top:1.7pt;width:74.4pt;height:7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" stroked="f"/>
            </w:pict>
          </mc:Fallback>
        </mc:AlternateContent>
      </w:r>
      <w:r w:rsidR="009A08CE">
        <w:rPr>
          <w:rFonts w:ascii="Comic Sans MS" w:hAnsi="Comic Sans MS"/>
          <w:noProof/>
          <w:sz w:val="48"/>
          <w:szCs w:val="48"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-298450</wp:posOffset>
            </wp:positionV>
            <wp:extent cx="2053590" cy="2423160"/>
            <wp:effectExtent l="19050" t="0" r="3810" b="0"/>
            <wp:wrapNone/>
            <wp:docPr id="5" name="Picture 13" descr="http://0.tqn.com/d/rubberstamping/1/0/v/q/-/-/medal1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0.tqn.com/d/rubberstamping/1/0/v/q/-/-/medal1ribbo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AE0CA6" w:rsidP="004527E3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-143301</wp:posOffset>
                </wp:positionH>
                <wp:positionV relativeFrom="paragraph">
                  <wp:posOffset>1917510</wp:posOffset>
                </wp:positionV>
                <wp:extent cx="6720840" cy="4490114"/>
                <wp:effectExtent l="0" t="0" r="22860" b="24765"/>
                <wp:wrapNone/>
                <wp:docPr id="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0840" cy="4490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9920E" id="Rectangle 39" o:spid="_x0000_s1026" style="position:absolute;margin-left:-11.3pt;margin-top:151pt;width:529.2pt;height:353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"/>
            </w:pict>
          </mc:Fallback>
        </mc:AlternateContent>
      </w:r>
      <w:r w:rsidR="00B337D4">
        <w:rPr>
          <w:rFonts w:ascii="Comic Sans MS" w:hAnsi="Comic Sans MS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287020</wp:posOffset>
                </wp:positionV>
                <wp:extent cx="6873240" cy="1054100"/>
                <wp:effectExtent l="5715" t="10795" r="7620" b="11430"/>
                <wp:wrapThrough wrapText="bothSides">
                  <wp:wrapPolygon edited="0">
                    <wp:start x="19926" y="0"/>
                    <wp:lineTo x="3321" y="0"/>
                    <wp:lineTo x="269" y="390"/>
                    <wp:lineTo x="90" y="9343"/>
                    <wp:lineTo x="-30" y="12453"/>
                    <wp:lineTo x="-30" y="16343"/>
                    <wp:lineTo x="2004" y="18685"/>
                    <wp:lineTo x="2602" y="18685"/>
                    <wp:lineTo x="2572" y="19843"/>
                    <wp:lineTo x="2602" y="21405"/>
                    <wp:lineTo x="2662" y="21405"/>
                    <wp:lineTo x="2931" y="21405"/>
                    <wp:lineTo x="2961" y="21405"/>
                    <wp:lineTo x="3111" y="18685"/>
                    <wp:lineTo x="8288" y="18685"/>
                    <wp:lineTo x="21480" y="16538"/>
                    <wp:lineTo x="21510" y="15562"/>
                    <wp:lineTo x="21630" y="13428"/>
                    <wp:lineTo x="21630" y="12062"/>
                    <wp:lineTo x="21331" y="10123"/>
                    <wp:lineTo x="21121" y="9343"/>
                    <wp:lineTo x="21361" y="9343"/>
                    <wp:lineTo x="21600" y="7781"/>
                    <wp:lineTo x="21630" y="5647"/>
                    <wp:lineTo x="21390" y="5062"/>
                    <wp:lineTo x="20343" y="2915"/>
                    <wp:lineTo x="20285" y="781"/>
                    <wp:lineTo x="20223" y="0"/>
                    <wp:lineTo x="19926" y="0"/>
                  </wp:wrapPolygon>
                </wp:wrapThrough>
                <wp:docPr id="7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73240" cy="1054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37D4" w:rsidRDefault="00B337D4" w:rsidP="00B337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My Best Friends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" o:spid="_x0000_s1044" type="#_x0000_t202" style="position:absolute;left:0;text-align:left;margin-left:-10.8pt;margin-top:22.6pt;width:541.2pt;height:83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B337D4" w:rsidRDefault="00B337D4" w:rsidP="00B337D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My Best Friends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4527E3">
      <w:pPr>
        <w:jc w:val="center"/>
        <w:rPr>
          <w:rFonts w:ascii="Comic Sans MS" w:hAnsi="Comic Sans MS"/>
          <w:sz w:val="48"/>
          <w:szCs w:val="48"/>
        </w:rPr>
      </w:pPr>
    </w:p>
    <w:p w:rsidR="004527E3" w:rsidRDefault="004527E3" w:rsidP="003C1879">
      <w:pPr>
        <w:spacing w:line="480" w:lineRule="auto"/>
        <w:jc w:val="center"/>
        <w:rPr>
          <w:rFonts w:ascii="Comic Sans MS" w:hAnsi="Comic Sans MS"/>
          <w:sz w:val="48"/>
          <w:szCs w:val="48"/>
        </w:rPr>
      </w:pPr>
    </w:p>
    <w:p w:rsidR="004527E3" w:rsidRPr="0051426C" w:rsidRDefault="003C1879" w:rsidP="0051426C">
      <w:pPr>
        <w:spacing w:line="48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My best friends are: ____________________________________ _______________________________________________________</w:t>
      </w:r>
      <w:r w:rsidRPr="003C1879">
        <w:rPr>
          <w:rFonts w:ascii="Comic Sans MS" w:hAnsi="Comic Sans MS"/>
          <w:sz w:val="32"/>
          <w:szCs w:val="32"/>
        </w:rPr>
        <w:t>__________________________________</w:t>
      </w:r>
      <w:r>
        <w:rPr>
          <w:rFonts w:ascii="Comic Sans MS" w:hAnsi="Comic Sans MS"/>
          <w:sz w:val="32"/>
          <w:szCs w:val="32"/>
        </w:rPr>
        <w:t>___________________________________________________________________</w:t>
      </w:r>
    </w:p>
    <w:sectPr w:rsidR="004527E3" w:rsidRPr="0051426C" w:rsidSect="008B46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20F6C"/>
    <w:multiLevelType w:val="hybridMultilevel"/>
    <w:tmpl w:val="AA4CA98A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7E3"/>
    <w:rsid w:val="001666E7"/>
    <w:rsid w:val="001C33A2"/>
    <w:rsid w:val="0029196A"/>
    <w:rsid w:val="003C1879"/>
    <w:rsid w:val="004527E3"/>
    <w:rsid w:val="004D3539"/>
    <w:rsid w:val="0051426C"/>
    <w:rsid w:val="005B6783"/>
    <w:rsid w:val="005D705D"/>
    <w:rsid w:val="00650BA1"/>
    <w:rsid w:val="006A6226"/>
    <w:rsid w:val="007253B3"/>
    <w:rsid w:val="007478EF"/>
    <w:rsid w:val="008239F8"/>
    <w:rsid w:val="00833683"/>
    <w:rsid w:val="008B46BC"/>
    <w:rsid w:val="00950DB1"/>
    <w:rsid w:val="009A08CE"/>
    <w:rsid w:val="009E6E01"/>
    <w:rsid w:val="00AE0CA6"/>
    <w:rsid w:val="00B337D4"/>
    <w:rsid w:val="00B5063C"/>
    <w:rsid w:val="00CF03E3"/>
    <w:rsid w:val="00F11B2F"/>
    <w:rsid w:val="00F60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3EADD"/>
  <w15:docId w15:val="{9537F88C-0A3F-4F82-9533-0376BE387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1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7E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337D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3C75D690</Template>
  <TotalTime>35</TotalTime>
  <Pages>7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Chilcott</dc:creator>
  <cp:keywords/>
  <dc:description/>
  <cp:lastModifiedBy>Maria Henriques</cp:lastModifiedBy>
  <cp:revision>13</cp:revision>
  <cp:lastPrinted>2020-07-13T07:06:00Z</cp:lastPrinted>
  <dcterms:created xsi:type="dcterms:W3CDTF">2020-07-04T13:32:00Z</dcterms:created>
  <dcterms:modified xsi:type="dcterms:W3CDTF">2020-07-13T07:28:00Z</dcterms:modified>
</cp:coreProperties>
</file>